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r>
        <w:drawing>
          <wp:inline distT="0" distB="0" distL="85723" distR="85723">
            <wp:extent cx="5274310" cy="7456439"/>
            <wp:effectExtent l="0" t="0" r="17" b="1"/>
            <wp:docPr id="1" name="图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图片 3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74310" cy="745643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85723" distR="85723">
            <wp:extent cx="5274310" cy="7456439"/>
            <wp:effectExtent l="0" t="0" r="17" b="1"/>
            <wp:docPr id="4" name="图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图片 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74310" cy="745643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85723" distR="85723">
            <wp:extent cx="5274310" cy="7456439"/>
            <wp:effectExtent l="0" t="0" r="17" b="1"/>
            <wp:docPr id="7" name="图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图片 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74310" cy="745643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altName w:val="方正书宋_GBK"/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方正兰亭黑_GBK">
    <w:panose1 w:val="02000000000000000000"/>
    <w:charset w:val="86"/>
    <w:family w:val="script"/>
    <w:pitch w:val="variable"/>
    <w:sig w:usb0="A00002BF" w:usb1="3ACF7CFA" w:usb2="00080016" w:usb3="00000000" w:csb0="00040001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4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方正兰亭黑_GBK" w:eastAsia="黑体" w:hAnsi="方正兰亭黑_GBK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2.jpg"/><Relationship Id="rId3" Type="http://schemas.openxmlformats.org/officeDocument/2006/relationships/image" Target="media/5.jpg"/><Relationship Id="rId4" Type="http://schemas.openxmlformats.org/officeDocument/2006/relationships/image" Target="media/8.jpg"/><Relationship Id="rId5" Type="http://schemas.openxmlformats.org/officeDocument/2006/relationships/styles" Target="styles.xml"/><Relationship Id="rId6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Yozo_Office27021597764231179</Application>
  <Pages>3</Pages>
  <Words>0</Words>
  <Characters>0</Characters>
  <Lines>3</Lines>
  <Paragraphs>0</Paragraphs>
  <CharactersWithSpaces>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d</dc:creator>
  <cp:lastModifiedBy>kylin</cp:lastModifiedBy>
  <cp:revision>1</cp:revision>
  <dcterms:created xsi:type="dcterms:W3CDTF">2018-07-11T07:11:00Z</dcterms:created>
  <dcterms:modified xsi:type="dcterms:W3CDTF">2026-09-04T08:54:54Z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2052-10.8.2.6748</vt:lpwstr>
  </property>
</Properties>
</file>